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68C" w:rsidRDefault="00D8068C" w:rsidP="00A560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 МБДОУ «Детском саду комбинированного вида № 15 «Золотая рыбка» г. Азнакаево Азнакаевского муниципального района РТ, 13 мая было проведено мероприятие , посвященное  Дню экологического образования.</w:t>
      </w:r>
    </w:p>
    <w:p w:rsidR="00D8068C" w:rsidRDefault="00D8068C" w:rsidP="00A560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старшего дошкольного возраста показали свои знания об охране окружающей среды в театрализованном представлении. В занимательной и игровой форме дети показали, что природа нуждается в бережном к ней отношении, что в природе все взаимосвязано – человек и природа единое целое. На празднике принимали участие гости МБДОУ № 14 «Родничок» дети старшего дошкольного возраста и педагоги, а так же специалист первой квалификационной категории Приикского территориального управления Министерство экологии и природных ресурсов РТ Валиева Эльза Ханифовна. В конце праздника Валиева Эльза Ханифовна поблагодарила педагогов и детей за проведенное мероприятие, отметила, что дети обладают хорошими знаниями по экологии.  </w:t>
      </w:r>
    </w:p>
    <w:p w:rsidR="00D8068C" w:rsidRDefault="00D8068C" w:rsidP="00A560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были награждены поощрительными подарками, а коллектив детского сада отмечен дипломом. Дети и взрослые получили огромное удовольствие!  </w:t>
      </w:r>
    </w:p>
    <w:p w:rsidR="00D8068C" w:rsidRDefault="00D8068C" w:rsidP="00A560D9"/>
    <w:p w:rsidR="00D8068C" w:rsidRDefault="00D8068C" w:rsidP="00A560D9"/>
    <w:p w:rsidR="00D8068C" w:rsidRDefault="00D8068C" w:rsidP="00A560D9"/>
    <w:p w:rsidR="00D8068C" w:rsidRDefault="00D8068C"/>
    <w:p w:rsidR="00D8068C" w:rsidRDefault="00D8068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5.25pt;height:316.5pt;visibility:visible">
            <v:imagedata r:id="rId4" o:title="" croptop="6444f" cropleft="6617f" cropright="6687f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2" o:spid="_x0000_i1026" type="#_x0000_t75" style="width:292.5pt;height:297pt;visibility:visible">
            <v:imagedata r:id="rId5" o:title="" cropbottom="15624f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3" o:spid="_x0000_i1027" type="#_x0000_t75" style="width:4in;height:387.75pt;visibility:visible">
            <v:imagedata r:id="rId6" o:title="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4" o:spid="_x0000_i1028" type="#_x0000_t75" style="width:390.75pt;height:375.75pt;visibility:visible">
            <v:imagedata r:id="rId7" o:title="" cropleft="6483f" cropright="6300f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5" o:spid="_x0000_i1029" type="#_x0000_t75" style="width:414pt;height:344.25pt;visibility:visible">
            <v:imagedata r:id="rId8" o:title="" cropright="6389f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7" o:spid="_x0000_i1030" type="#_x0000_t75" style="width:411pt;height:311.25pt;visibility:visible">
            <v:imagedata r:id="rId9" o:title="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8" o:spid="_x0000_i1031" type="#_x0000_t75" style="width:413.25pt;height:312.75pt;visibility:visible">
            <v:imagedata r:id="rId10" o:title="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9" o:spid="_x0000_i1032" type="#_x0000_t75" style="width:393pt;height:297.75pt;visibility:visible">
            <v:imagedata r:id="rId11" o:title="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10" o:spid="_x0000_i1033" type="#_x0000_t75" style="width:299.25pt;height:407.25pt;visibility:visible">
            <v:imagedata r:id="rId12" o:title=""/>
          </v:shape>
        </w:pict>
      </w:r>
    </w:p>
    <w:p w:rsidR="00D8068C" w:rsidRDefault="00D8068C"/>
    <w:p w:rsidR="00D8068C" w:rsidRDefault="00D8068C">
      <w:r>
        <w:rPr>
          <w:noProof/>
        </w:rPr>
        <w:pict>
          <v:shape id="Рисунок 11" o:spid="_x0000_i1034" type="#_x0000_t75" style="width:411pt;height:311.25pt;visibility:visible">
            <v:imagedata r:id="rId13" o:title=""/>
          </v:shape>
        </w:pict>
      </w:r>
    </w:p>
    <w:p w:rsidR="00D8068C" w:rsidRDefault="00D8068C"/>
    <w:p w:rsidR="00D8068C" w:rsidRDefault="00D8068C"/>
    <w:sectPr w:rsidR="00D8068C" w:rsidSect="00A560D9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0D9"/>
    <w:rsid w:val="000D4981"/>
    <w:rsid w:val="00194FD1"/>
    <w:rsid w:val="002A6C0D"/>
    <w:rsid w:val="002E0927"/>
    <w:rsid w:val="0052706D"/>
    <w:rsid w:val="00594712"/>
    <w:rsid w:val="00660408"/>
    <w:rsid w:val="00A560D9"/>
    <w:rsid w:val="00B1551E"/>
    <w:rsid w:val="00B21A60"/>
    <w:rsid w:val="00B713E2"/>
    <w:rsid w:val="00BF0733"/>
    <w:rsid w:val="00D375E3"/>
    <w:rsid w:val="00D8068C"/>
    <w:rsid w:val="00D87B1F"/>
    <w:rsid w:val="00E82B90"/>
    <w:rsid w:val="00FA2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0D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6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60D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94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6</Pages>
  <Words>163</Words>
  <Characters>934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ECO</cp:lastModifiedBy>
  <cp:revision>5</cp:revision>
  <dcterms:created xsi:type="dcterms:W3CDTF">2014-04-27T15:06:00Z</dcterms:created>
  <dcterms:modified xsi:type="dcterms:W3CDTF">2014-05-30T10:20:00Z</dcterms:modified>
</cp:coreProperties>
</file>